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1BB" w:rsidRPr="000974B3" w:rsidRDefault="00C24AEF" w:rsidP="004451BB">
      <w:pPr>
        <w:pStyle w:val="Title"/>
      </w:pPr>
      <w:r>
        <w:drawing>
          <wp:anchor distT="0" distB="2743200" distL="114300" distR="114300" simplePos="0" relativeHeight="251656192" behindDoc="0" locked="0" layoutInCell="1" allowOverlap="0" wp14:anchorId="6EA08FE1" wp14:editId="20BCA65F">
            <wp:simplePos x="0" y="0"/>
            <wp:positionH relativeFrom="page">
              <wp:posOffset>821055</wp:posOffset>
            </wp:positionH>
            <wp:positionV relativeFrom="page">
              <wp:posOffset>791210</wp:posOffset>
            </wp:positionV>
            <wp:extent cx="1922145" cy="584200"/>
            <wp:effectExtent l="0" t="0" r="8255"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221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891" w:rsidRPr="008D6428">
        <mc:AlternateContent>
          <mc:Choice Requires="wps">
            <w:drawing>
              <wp:anchor distT="0" distB="0" distL="114300" distR="114300" simplePos="0" relativeHeight="251655167" behindDoc="0" locked="0" layoutInCell="1" allowOverlap="1" wp14:anchorId="1BF5355D" wp14:editId="290CE456">
                <wp:simplePos x="0" y="0"/>
                <wp:positionH relativeFrom="column">
                  <wp:posOffset>2377440</wp:posOffset>
                </wp:positionH>
                <wp:positionV relativeFrom="paragraph">
                  <wp:posOffset>-2519045</wp:posOffset>
                </wp:positionV>
                <wp:extent cx="5376545" cy="5376545"/>
                <wp:effectExtent l="0" t="0" r="8255" b="825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6545" cy="5376545"/>
                        </a:xfrm>
                        <a:prstGeom prst="ellipse">
                          <a:avLst/>
                        </a:prstGeom>
                        <a:blipFill rotWithShape="1">
                          <a:blip r:embed="rId10" cstate="screen">
                            <a:extLst>
                              <a:ext uri="{28A0092B-C50C-407E-A947-70E740481C1C}">
                                <a14:useLocalDpi xmlns:a14="http://schemas.microsoft.com/office/drawing/2010/main"/>
                              </a:ext>
                            </a:extLst>
                          </a:blip>
                          <a:srcRect/>
                          <a:stretch>
                            <a:fillRect t="21087"/>
                          </a:stretch>
                        </a:blipFill>
                        <a:ln w="9525" cap="flat" cmpd="sng" algn="ctr">
                          <a:no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87.2pt;margin-top:-198.3pt;width:423.35pt;height:423.3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" stroked="f">
                <v:fill r:id="rId11" o:title="" rotate="t" type="frame"/>
                <v:path arrowok="t"/>
              </v:oval>
            </w:pict>
          </mc:Fallback>
        </mc:AlternateContent>
      </w:r>
      <w:r w:rsidR="00F32676">
        <w:t>Countr</w:t>
      </w:r>
      <w:bookmarkStart w:id="0" w:name="_GoBack"/>
      <w:bookmarkEnd w:id="0"/>
      <w:r w:rsidR="00F32676">
        <w:t xml:space="preserve">y Name </w:t>
      </w:r>
      <w:r w:rsidR="00EC30FA">
        <mc:AlternateContent>
          <mc:Choice Requires="wps">
            <w:drawing>
              <wp:anchor distT="0" distB="0" distL="114300" distR="114300" simplePos="0" relativeHeight="251659264" behindDoc="0" locked="0" layoutInCell="1" allowOverlap="1" wp14:anchorId="525A6EAC" wp14:editId="7254B065">
                <wp:simplePos x="0" y="0"/>
                <wp:positionH relativeFrom="column">
                  <wp:posOffset>5330190</wp:posOffset>
                </wp:positionH>
                <wp:positionV relativeFrom="paragraph">
                  <wp:posOffset>5875020</wp:posOffset>
                </wp:positionV>
                <wp:extent cx="2412365" cy="230505"/>
                <wp:effectExtent l="0" t="0" r="0" b="24765"/>
                <wp:wrapTight wrapText="bothSides">
                  <wp:wrapPolygon edited="0">
                    <wp:start x="21384" y="119"/>
                    <wp:lineTo x="6" y="119"/>
                    <wp:lineTo x="6" y="19160"/>
                    <wp:lineTo x="21384" y="19160"/>
                    <wp:lineTo x="21384" y="119"/>
                  </wp:wrapPolygon>
                </wp:wrapTight>
                <wp:docPr id="7" name="Text Box 7"/>
                <wp:cNvGraphicFramePr/>
                <a:graphic xmlns:a="http://schemas.openxmlformats.org/drawingml/2006/main">
                  <a:graphicData uri="http://schemas.microsoft.com/office/word/2010/wordprocessingShape">
                    <wps:wsp>
                      <wps:cNvSpPr txBox="1"/>
                      <wps:spPr>
                        <a:xfrm rot="16200000">
                          <a:off x="0" y="0"/>
                          <a:ext cx="2412365"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64E0B" w:rsidRPr="000A707D" w:rsidRDefault="00564E0B" w:rsidP="00EC30FA">
                            <w:pPr>
                              <w:pStyle w:val="Left-Credit"/>
                            </w:pPr>
                            <w:r w:rsidRPr="00D263E9">
                              <w:t>PHOTO CREDIT HERE</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419.7pt;margin-top:462.6pt;width:189.95pt;height:18.1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" filled="f" stroked="f">
                <v:textbox style="mso-fit-shape-to-text:t" inset="2emu">
                  <w:txbxContent>
                    <w:p w:rsidR="00564E0B" w:rsidRPr="000A707D" w:rsidRDefault="00564E0B" w:rsidP="00EC30FA">
                      <w:pPr>
                        <w:pStyle w:val="Left-Credit"/>
                      </w:pPr>
                      <w:r w:rsidRPr="00D263E9">
                        <w:t>PHOTO CREDIT HERE</w:t>
                      </w:r>
                    </w:p>
                  </w:txbxContent>
                </v:textbox>
                <w10:wrap type="tight"/>
              </v:shape>
            </w:pict>
          </mc:Fallback>
        </mc:AlternateContent>
      </w:r>
      <w:r w:rsidR="00A3478E" w:rsidRPr="00A3478E">
        <mc:AlternateContent>
          <mc:Choice Requires="wps">
            <w:drawing>
              <wp:anchor distT="0" distB="0" distL="114300" distR="114300" simplePos="0" relativeHeight="251672576" behindDoc="0" locked="0" layoutInCell="1" allowOverlap="1" wp14:anchorId="360012D2" wp14:editId="3BDECD25">
                <wp:simplePos x="0" y="0"/>
                <wp:positionH relativeFrom="column">
                  <wp:posOffset>3086100</wp:posOffset>
                </wp:positionH>
                <wp:positionV relativeFrom="paragraph">
                  <wp:posOffset>-800100</wp:posOffset>
                </wp:positionV>
                <wp:extent cx="3657600" cy="2175510"/>
                <wp:effectExtent l="0" t="0" r="25400" b="3429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2175510"/>
                        </a:xfrm>
                        <a:prstGeom prst="roundRect">
                          <a:avLst>
                            <a:gd name="adj" fmla="val 2721"/>
                          </a:avLst>
                        </a:prstGeom>
                        <a:solidFill>
                          <a:sysClr val="window" lastClr="FFFFFF">
                            <a:alpha val="80000"/>
                          </a:sysClr>
                        </a:solidFill>
                        <a:ln w="9525" cap="flat" cmpd="sng" algn="ctr">
                          <a:solidFill>
                            <a:sysClr val="windowText" lastClr="000000">
                              <a:lumMod val="50000"/>
                              <a:lumOff val="50000"/>
                            </a:sysClr>
                          </a:solidFill>
                          <a:prstDash val="solid"/>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rsidR="00564E0B" w:rsidRPr="00A877E7" w:rsidRDefault="00564E0B" w:rsidP="00A3478E">
                            <w:pPr>
                              <w:pStyle w:val="Instructions"/>
                            </w:pPr>
                            <w:r w:rsidRPr="00A877E7">
                              <w:t xml:space="preserve">Click on this photo. In </w:t>
                            </w:r>
                            <w:r>
                              <w:t>Ribbon, click on Drawing Tools/</w:t>
                            </w:r>
                            <w:r w:rsidRPr="00A877E7">
                              <w:t>Format tab &gt; Shape Styles group, select Shape Fill dropdown &gt; Picture… &gt; navigate to your photo, click Insert.</w:t>
                            </w:r>
                          </w:p>
                          <w:p w:rsidR="00564E0B" w:rsidRPr="00A877E7" w:rsidRDefault="00564E0B" w:rsidP="00A3478E">
                            <w:pPr>
                              <w:pStyle w:val="Instructions"/>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rsidR="00564E0B" w:rsidRPr="00A877E7" w:rsidRDefault="00564E0B" w:rsidP="00A3478E">
                            <w:pPr>
                              <w:pStyle w:val="Instructions"/>
                            </w:pPr>
                            <w:r w:rsidRPr="00A877E7">
                              <w:t>Add photo credit to the text box at bottom right of page.</w:t>
                            </w:r>
                          </w:p>
                          <w:p w:rsidR="00564E0B" w:rsidRPr="00A877E7" w:rsidRDefault="00564E0B" w:rsidP="00A3478E">
                            <w:pPr>
                              <w:pStyle w:val="Instructions"/>
                            </w:pPr>
                            <w:r w:rsidRPr="00A877E7">
                              <w:t>Delete this instruction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7" style="position:absolute;margin-left:243pt;margin-top:-62.95pt;width:4in;height:17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784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" fillcolor="window" strokecolor="#7f7f7f">
                <v:fill opacity="52428f"/>
                <v:path arrowok="t"/>
                <v:textbox style="mso-fit-shape-to-text:t">
                  <w:txbxContent>
                    <w:p w:rsidR="00564E0B" w:rsidRPr="00A877E7" w:rsidRDefault="00564E0B" w:rsidP="00A3478E">
                      <w:pPr>
                        <w:pStyle w:val="Instructions"/>
                      </w:pPr>
                      <w:r w:rsidRPr="00A877E7">
                        <w:t xml:space="preserve">Click on this photo. In </w:t>
                      </w:r>
                      <w:r>
                        <w:t>Ribbon, click on Drawing Tools/</w:t>
                      </w:r>
                      <w:r w:rsidRPr="00A877E7">
                        <w:t>Format tab &gt; Shape Styles group, select Shape Fill dropdown &gt; Picture… &gt; navigate to your photo, click Insert.</w:t>
                      </w:r>
                    </w:p>
                    <w:p w:rsidR="00564E0B" w:rsidRPr="00A877E7" w:rsidRDefault="00564E0B" w:rsidP="00A3478E">
                      <w:pPr>
                        <w:pStyle w:val="Instructions"/>
                      </w:pPr>
                      <w:r w:rsidRPr="00A877E7">
                        <w:t>Click on the large round photo again. In Ribbon, click on Picture Tools/Format tab &gt; Size group, select Crop dropdown &gt; Fill. You can resize the photo while locking its aspect ratio by holding the Shift Key and grabbing the photo’s corner handle. You can also use the mouse to drag the photo to desired position within the circle shape. Click outside the photo.</w:t>
                      </w:r>
                    </w:p>
                    <w:p w:rsidR="00564E0B" w:rsidRPr="00A877E7" w:rsidRDefault="00564E0B" w:rsidP="00A3478E">
                      <w:pPr>
                        <w:pStyle w:val="Instructions"/>
                      </w:pPr>
                      <w:r w:rsidRPr="00A877E7">
                        <w:t>Add photo credit to the text box at bottom right of page.</w:t>
                      </w:r>
                    </w:p>
                    <w:p w:rsidR="00564E0B" w:rsidRPr="00A877E7" w:rsidRDefault="00564E0B" w:rsidP="00A3478E">
                      <w:pPr>
                        <w:pStyle w:val="Instructions"/>
                      </w:pPr>
                      <w:r w:rsidRPr="00A877E7">
                        <w:t>Delete this instruction text box.</w:t>
                      </w:r>
                    </w:p>
                  </w:txbxContent>
                </v:textbox>
              </v:roundrect>
            </w:pict>
          </mc:Fallback>
        </mc:AlternateContent>
      </w:r>
      <w:r w:rsidR="004451BB" w:rsidRPr="000974B3">
        <w:t xml:space="preserve"> </w:t>
      </w:r>
      <w:r w:rsidR="004451BB" w:rsidRPr="000974B3">
        <w:br/>
      </w:r>
      <w:r w:rsidR="00F32676">
        <w:rPr>
          <w:color w:val="7F7F7F"/>
        </w:rPr>
        <w:t>Country Profile</w:t>
      </w:r>
      <w:r w:rsidR="004451BB" w:rsidRPr="000974B3">
        <w:t xml:space="preserve"> </w:t>
      </w:r>
    </w:p>
    <w:p w:rsidR="004451BB" w:rsidRPr="00DF3609" w:rsidRDefault="004451BB" w:rsidP="00CB6259">
      <w:pPr>
        <w:pStyle w:val="Subtitle"/>
      </w:pPr>
      <w:r>
        <w:t xml:space="preserve">Subtitle, </w:t>
      </w:r>
      <w:r w:rsidRPr="00DF3609">
        <w:t xml:space="preserve">Intro text goes here, 2-7 lines. </w:t>
      </w:r>
      <w:r w:rsidR="00C47FE0" w:rsidRPr="002751F0">
        <w:t>Lorem ipsum dolor sit amet, inani repudiare an usu, minim singulis adipisci ne has. Errob dis-sentiet nam cu, ex postea mandamus salutatus qui, ex his summo vituperatoribus. Vix ea odio vide. Cu nam congue aeterno, eos ad eripuit prodesset gloriatur. Omnium postulant neglegentur id nam, eu soluta evertitur eum, pro ad labitur albucius hendrerit</w:t>
      </w:r>
      <w:r w:rsidRPr="00DF3609">
        <w:t>.</w:t>
      </w:r>
    </w:p>
    <w:p w:rsidR="004451BB" w:rsidRPr="00DF3609" w:rsidRDefault="004451BB" w:rsidP="00C47FE0">
      <w:r>
        <w:t>Normal</w:t>
      </w:r>
      <w:r w:rsidRPr="00DF3609">
        <w:t xml:space="preserve"> text goes here. </w:t>
      </w:r>
      <w:r w:rsidR="00C47FE0" w:rsidRPr="004144FE">
        <w:rPr>
          <w:noProof/>
        </w:rPr>
        <w:t>Eos ei eleifend hendrerit. Eam mundi animal aperiam an, ea etiam latine electram usu. Ut sea omnium mandamus. Cum iu-sto equidem ne. Qui wisi mundi referrentur te. Mea cu essent scribentur, te feugiat officiis tincidunt nec. Cu qui case primis, at odio soluta has. Vix ubique consequat suscipiantur an, ei nec lorem delenit mediocrem</w:t>
      </w:r>
      <w:r w:rsidR="00C47FE0">
        <w:rPr>
          <w:noProof/>
        </w:rPr>
        <w:t>.</w:t>
      </w:r>
    </w:p>
    <w:p w:rsidR="004451BB" w:rsidRPr="005D19F5" w:rsidRDefault="00C47FE0" w:rsidP="004451BB">
      <w:pPr>
        <w:pStyle w:val="Heading1"/>
      </w:pPr>
      <w:r>
        <w:t>Our Work</w:t>
      </w:r>
    </w:p>
    <w:p w:rsidR="00C47FE0" w:rsidRDefault="00C47FE0" w:rsidP="00C47FE0">
      <w:r>
        <w:t>Mea cu essent scribentur, te feugiat officiis tincidunt nec. Cu qui case primis, at odio soluta has. Vix ubique consequat sus-cipiantur an, ei nec lorem delenit mediocrem. Usu mollis recteque et, ne quem graecis scripserit eos, ut nec numquam si-milique. Qui wisi mundi referrentur te.</w:t>
      </w:r>
      <w:r w:rsidR="00CB6259">
        <w:t xml:space="preserve"> </w:t>
      </w:r>
      <w:r>
        <w:t>No qui stet malis inimicus. Dicit facete propriae mel eu, odio partem fastidii eos an, et fugit mazim duo. Congue graeci ne-glegentur per eu, an solum nostrum sed. Ea mutat solet dolorum duo, et qui ignota insolens. Tollit impedit sed no, molesti-ae gubergren nec te. Ut nonumy commodo definiebas eam.</w:t>
      </w:r>
    </w:p>
    <w:p w:rsidR="00C47FE0" w:rsidRDefault="00C47FE0" w:rsidP="00C47FE0">
      <w:r>
        <w:lastRenderedPageBreak/>
        <w:t>Mutat utamur id cum. Idque atqui laudem vim no, at mel doming deterruisset, cu atqui volumus cotidieque vis. Insolens quaestio cu ius, ius iisque instructior in. In vix aeque partiendo contentiones, affert hendrerit has in. Quo cu affert efficiendi signiferumque, vis id nulla invenire appellantur, no quem alii accusata per.</w:t>
      </w:r>
    </w:p>
    <w:p w:rsidR="00CB6259" w:rsidRDefault="00CB6259" w:rsidP="00CB6259">
      <w:pPr>
        <w:pStyle w:val="Heading2"/>
      </w:pPr>
      <w:r>
        <w:t>SECTOR SUBHEAD HERE</w:t>
      </w:r>
    </w:p>
    <w:p w:rsidR="00C47FE0" w:rsidRDefault="00C47FE0" w:rsidP="00C47FE0">
      <w:r w:rsidRPr="004F0092">
        <w:t>Mutat utamur id cum. Idque atqui laudem vim no, at mel doming deterruisset, cu atqui volumus cotidieque vis. Insolens quaestio cu ius, ius iisque instructior in. In vix aeque partiendo contentiones, affert hendrerit has in. Quo cu affert efficiendi signiferumque, vis id nulla invenire appellantur, no quem alii accusata per. Cu qui case primis, at odio soluta has. Vix ubique consequat suscipiantur an, ei nec lorem delenit mediocrem.</w:t>
      </w:r>
    </w:p>
    <w:p w:rsidR="00C47FE0" w:rsidRDefault="00C47FE0" w:rsidP="00C47FE0">
      <w:pPr>
        <w:pStyle w:val="Heading2"/>
      </w:pPr>
      <w:r>
        <w:t>SECTOR SUBHEAD HERE</w:t>
      </w:r>
    </w:p>
    <w:p w:rsidR="00CB6259" w:rsidRDefault="00282B1E" w:rsidP="00CB6259">
      <w:r>
        <w:rPr>
          <w:noProof/>
        </w:rPr>
        <mc:AlternateContent>
          <mc:Choice Requires="wps">
            <w:drawing>
              <wp:anchor distT="91440" distB="182880" distL="91440" distR="91440" simplePos="0" relativeHeight="251665408" behindDoc="0" locked="0" layoutInCell="1" allowOverlap="1" wp14:anchorId="52262028" wp14:editId="034E1457">
                <wp:simplePos x="0" y="0"/>
                <wp:positionH relativeFrom="column">
                  <wp:posOffset>0</wp:posOffset>
                </wp:positionH>
                <wp:positionV relativeFrom="paragraph">
                  <wp:posOffset>1549400</wp:posOffset>
                </wp:positionV>
                <wp:extent cx="1943100" cy="2057400"/>
                <wp:effectExtent l="0" t="0" r="12700" b="0"/>
                <wp:wrapTopAndBottom/>
                <wp:docPr id="2" name="Text Box 2"/>
                <wp:cNvGraphicFramePr/>
                <a:graphic xmlns:a="http://schemas.openxmlformats.org/drawingml/2006/main">
                  <a:graphicData uri="http://schemas.microsoft.com/office/word/2010/wordprocessingShape">
                    <wps:wsp>
                      <wps:cNvSpPr txBox="1"/>
                      <wps:spPr>
                        <a:xfrm>
                          <a:off x="0" y="0"/>
                          <a:ext cx="19431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64E0B" w:rsidRDefault="00564E0B" w:rsidP="004F0BA6">
                            <w:pPr>
                              <w:pStyle w:val="Photo"/>
                            </w:pPr>
                            <w:r>
                              <w:drawing>
                                <wp:inline distT="0" distB="0" distL="0" distR="0" wp14:anchorId="2FF2E46C" wp14:editId="02E766C6">
                                  <wp:extent cx="1972564" cy="132124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a Mena.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72564" cy="1321247"/>
                                          </a:xfrm>
                                          <a:prstGeom prst="rect">
                                            <a:avLst/>
                                          </a:prstGeom>
                                          <a:ln>
                                            <a:noFill/>
                                          </a:ln>
                                          <a:extLst>
                                            <a:ext uri="{53640926-AAD7-44d8-BBD7-CCE9431645EC}">
                                              <a14:shadowObscured xmlns:a14="http://schemas.microsoft.com/office/drawing/2010/main"/>
                                            </a:ext>
                                          </a:extLst>
                                        </pic:spPr>
                                      </pic:pic>
                                    </a:graphicData>
                                  </a:graphic>
                                </wp:inline>
                              </w:drawing>
                            </w:r>
                          </w:p>
                          <w:p w:rsidR="00564E0B" w:rsidRDefault="00564E0B" w:rsidP="00282B1E">
                            <w:pPr>
                              <w:pStyle w:val="CaptionBox"/>
                            </w:pPr>
                            <w:r w:rsidRPr="00551517">
                              <w:t xml:space="preserve">Photo caption </w:t>
                            </w:r>
                            <w:r>
                              <w:t xml:space="preserve">goes </w:t>
                            </w:r>
                            <w:r w:rsidRPr="00551517">
                              <w:t xml:space="preserve">here. </w:t>
                            </w:r>
                            <w:r w:rsidRPr="00282B1E">
                              <w:t>At magnatiur, vero conseque mo con cor aut fugiae moluptium eossus.</w:t>
                            </w:r>
                            <w:r>
                              <w:t xml:space="preserve"> </w:t>
                            </w:r>
                            <w:r w:rsidRPr="00282B1E">
                              <w:t>Ipsundiscia pla quam, volupta prempor porpostiis molupta tionsed eum</w:t>
                            </w:r>
                            <w:r>
                              <w:t>.</w:t>
                            </w:r>
                          </w:p>
                          <w:p w:rsidR="00564E0B" w:rsidRDefault="00564E0B" w:rsidP="00362338">
                            <w:pPr>
                              <w:pStyle w:val="Left-Credit"/>
                            </w:pPr>
                            <w:r>
                              <w:t>Photo Credit Here</w:t>
                            </w:r>
                          </w:p>
                          <w:p w:rsidR="00564E0B" w:rsidRPr="00C1667B" w:rsidRDefault="00564E0B" w:rsidP="00C1667B">
                            <w:pPr>
                              <w:pStyle w:val="CaptionBox"/>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122pt;width:153pt;height:162pt;z-index:251665408;visibility:visible;mso-wrap-style:square;mso-width-percent:0;mso-height-percent:0;mso-wrap-distance-left:7.2pt;mso-wrap-distance-top:7.2pt;mso-wrap-distance-right:7.2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" filled="f" stroked="f">
                <v:textbox inset="2emu,0,0,0">
                  <w:txbxContent>
                    <w:p w:rsidR="00564E0B" w:rsidRDefault="00564E0B" w:rsidP="004F0BA6">
                      <w:pPr>
                        <w:pStyle w:val="Photo"/>
                      </w:pPr>
                      <w:r>
                        <w:drawing>
                          <wp:inline distT="0" distB="0" distL="0" distR="0" wp14:anchorId="2FF2E46C" wp14:editId="02E766C6">
                            <wp:extent cx="1972564" cy="1321247"/>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a Mena.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72564" cy="1321247"/>
                                    </a:xfrm>
                                    <a:prstGeom prst="rect">
                                      <a:avLst/>
                                    </a:prstGeom>
                                    <a:ln>
                                      <a:noFill/>
                                    </a:ln>
                                    <a:extLst>
                                      <a:ext uri="{53640926-AAD7-44d8-BBD7-CCE9431645EC}">
                                        <a14:shadowObscured xmlns:a14="http://schemas.microsoft.com/office/drawing/2010/main"/>
                                      </a:ext>
                                    </a:extLst>
                                  </pic:spPr>
                                </pic:pic>
                              </a:graphicData>
                            </a:graphic>
                          </wp:inline>
                        </w:drawing>
                      </w:r>
                    </w:p>
                    <w:p w:rsidR="00564E0B" w:rsidRDefault="00564E0B" w:rsidP="00282B1E">
                      <w:pPr>
                        <w:pStyle w:val="CaptionBox"/>
                      </w:pPr>
                      <w:r w:rsidRPr="00551517">
                        <w:t xml:space="preserve">Photo caption </w:t>
                      </w:r>
                      <w:r>
                        <w:t xml:space="preserve">goes </w:t>
                      </w:r>
                      <w:r w:rsidRPr="00551517">
                        <w:t xml:space="preserve">here. </w:t>
                      </w:r>
                      <w:r w:rsidRPr="00282B1E">
                        <w:t>At magnatiur, vero conseque mo con cor aut fugiae moluptium eossus.</w:t>
                      </w:r>
                      <w:r>
                        <w:t xml:space="preserve"> </w:t>
                      </w:r>
                      <w:r w:rsidRPr="00282B1E">
                        <w:t>Ipsundiscia pla quam, volupta prempor porpostiis molupta tionsed eum</w:t>
                      </w:r>
                      <w:r>
                        <w:t>.</w:t>
                      </w:r>
                    </w:p>
                    <w:p w:rsidR="00564E0B" w:rsidRDefault="00564E0B" w:rsidP="00362338">
                      <w:pPr>
                        <w:pStyle w:val="Left-Credit"/>
                      </w:pPr>
                      <w:r>
                        <w:t>Photo Credit Here</w:t>
                      </w:r>
                    </w:p>
                    <w:p w:rsidR="00564E0B" w:rsidRPr="00C1667B" w:rsidRDefault="00564E0B" w:rsidP="00C1667B">
                      <w:pPr>
                        <w:pStyle w:val="CaptionBox"/>
                      </w:pPr>
                    </w:p>
                  </w:txbxContent>
                </v:textbox>
                <w10:wrap type="topAndBottom"/>
              </v:shape>
            </w:pict>
          </mc:Fallback>
        </mc:AlternateContent>
      </w:r>
      <w:r>
        <w:rPr>
          <w:noProof/>
        </w:rPr>
        <mc:AlternateContent>
          <mc:Choice Requires="wps">
            <w:drawing>
              <wp:anchor distT="91440" distB="182880" distL="0" distR="274320" simplePos="0" relativeHeight="251669504" behindDoc="0" locked="0" layoutInCell="1" allowOverlap="1" wp14:anchorId="6D70C986" wp14:editId="2CAD15FE">
                <wp:simplePos x="0" y="0"/>
                <wp:positionH relativeFrom="column">
                  <wp:posOffset>4000500</wp:posOffset>
                </wp:positionH>
                <wp:positionV relativeFrom="paragraph">
                  <wp:posOffset>1549400</wp:posOffset>
                </wp:positionV>
                <wp:extent cx="1965960" cy="2057400"/>
                <wp:effectExtent l="0" t="0" r="15240" b="0"/>
                <wp:wrapTopAndBottom/>
                <wp:docPr id="32" name="Text Box 32"/>
                <wp:cNvGraphicFramePr/>
                <a:graphic xmlns:a="http://schemas.openxmlformats.org/drawingml/2006/main">
                  <a:graphicData uri="http://schemas.microsoft.com/office/word/2010/wordprocessingShape">
                    <wps:wsp>
                      <wps:cNvSpPr txBox="1"/>
                      <wps:spPr>
                        <a:xfrm>
                          <a:off x="0" y="0"/>
                          <a:ext cx="196596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64E0B" w:rsidRDefault="00564E0B" w:rsidP="00925EF6">
                            <w:pPr>
                              <w:pStyle w:val="Photo"/>
                            </w:pPr>
                            <w:r>
                              <w:drawing>
                                <wp:inline distT="0" distB="0" distL="0" distR="0" wp14:anchorId="1D9A71F3" wp14:editId="491247D3">
                                  <wp:extent cx="1964309" cy="131571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a Mena.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64309" cy="1315718"/>
                                          </a:xfrm>
                                          <a:prstGeom prst="rect">
                                            <a:avLst/>
                                          </a:prstGeom>
                                          <a:ln>
                                            <a:noFill/>
                                          </a:ln>
                                          <a:extLst>
                                            <a:ext uri="{53640926-AAD7-44d8-BBD7-CCE9431645EC}">
                                              <a14:shadowObscured xmlns:a14="http://schemas.microsoft.com/office/drawing/2010/main"/>
                                            </a:ext>
                                          </a:extLst>
                                        </pic:spPr>
                                      </pic:pic>
                                    </a:graphicData>
                                  </a:graphic>
                                </wp:inline>
                              </w:drawing>
                            </w:r>
                          </w:p>
                          <w:p w:rsidR="00564E0B" w:rsidRDefault="00564E0B" w:rsidP="00282B1E">
                            <w:pPr>
                              <w:pStyle w:val="CaptionBox"/>
                            </w:pPr>
                            <w:r w:rsidRPr="00551517">
                              <w:t xml:space="preserve">Photo caption </w:t>
                            </w:r>
                            <w:r>
                              <w:t xml:space="preserve">goes </w:t>
                            </w:r>
                            <w:r w:rsidRPr="00551517">
                              <w:t xml:space="preserve">here. </w:t>
                            </w:r>
                            <w:r w:rsidRPr="00282B1E">
                              <w:t>At magnatiur, vero conseque mo con cor aut fugiae moluptium eossus.</w:t>
                            </w:r>
                            <w:r>
                              <w:t xml:space="preserve"> </w:t>
                            </w:r>
                            <w:r w:rsidRPr="00282B1E">
                              <w:t>Ipsundiscia pla quam, volupta prempor porpostiis molupta tionsed eum</w:t>
                            </w:r>
                            <w:r>
                              <w:t>.</w:t>
                            </w:r>
                          </w:p>
                          <w:p w:rsidR="00564E0B" w:rsidRDefault="00564E0B" w:rsidP="00362338">
                            <w:pPr>
                              <w:pStyle w:val="Left-Credit"/>
                            </w:pPr>
                            <w:r>
                              <w:t>Photo Credit Here</w:t>
                            </w:r>
                          </w:p>
                          <w:p w:rsidR="00564E0B" w:rsidRPr="00C1667B" w:rsidRDefault="00564E0B" w:rsidP="00282B1E">
                            <w:pPr>
                              <w:pStyle w:val="CaptionBox"/>
                            </w:pPr>
                          </w:p>
                          <w:p w:rsidR="00564E0B" w:rsidRPr="00C1667B" w:rsidRDefault="00564E0B" w:rsidP="00D263E9">
                            <w:pPr>
                              <w:pStyle w:val="CaptionBox"/>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315pt;margin-top:122pt;width:154.8pt;height:162pt;z-index:251669504;visibility:visible;mso-wrap-style:square;mso-width-percent:0;mso-height-percent:0;mso-wrap-distance-left:0;mso-wrap-distance-top:7.2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" filled="f" stroked="f">
                <v:textbox inset="2emu,0,0,0">
                  <w:txbxContent>
                    <w:p w:rsidR="00564E0B" w:rsidRDefault="00564E0B" w:rsidP="00925EF6">
                      <w:pPr>
                        <w:pStyle w:val="Photo"/>
                      </w:pPr>
                      <w:r>
                        <w:drawing>
                          <wp:inline distT="0" distB="0" distL="0" distR="0" wp14:anchorId="1D9A71F3" wp14:editId="491247D3">
                            <wp:extent cx="1964309" cy="131571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a Mena.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64309" cy="1315718"/>
                                    </a:xfrm>
                                    <a:prstGeom prst="rect">
                                      <a:avLst/>
                                    </a:prstGeom>
                                    <a:ln>
                                      <a:noFill/>
                                    </a:ln>
                                    <a:extLst>
                                      <a:ext uri="{53640926-AAD7-44d8-BBD7-CCE9431645EC}">
                                        <a14:shadowObscured xmlns:a14="http://schemas.microsoft.com/office/drawing/2010/main"/>
                                      </a:ext>
                                    </a:extLst>
                                  </pic:spPr>
                                </pic:pic>
                              </a:graphicData>
                            </a:graphic>
                          </wp:inline>
                        </w:drawing>
                      </w:r>
                    </w:p>
                    <w:p w:rsidR="00564E0B" w:rsidRDefault="00564E0B" w:rsidP="00282B1E">
                      <w:pPr>
                        <w:pStyle w:val="CaptionBox"/>
                      </w:pPr>
                      <w:r w:rsidRPr="00551517">
                        <w:t xml:space="preserve">Photo caption </w:t>
                      </w:r>
                      <w:r>
                        <w:t xml:space="preserve">goes </w:t>
                      </w:r>
                      <w:r w:rsidRPr="00551517">
                        <w:t xml:space="preserve">here. </w:t>
                      </w:r>
                      <w:r w:rsidRPr="00282B1E">
                        <w:t>At magnatiur, vero conseque mo con cor aut fugiae moluptium eossus.</w:t>
                      </w:r>
                      <w:r>
                        <w:t xml:space="preserve"> </w:t>
                      </w:r>
                      <w:r w:rsidRPr="00282B1E">
                        <w:t>Ipsundiscia pla quam, volupta prempor porpostiis molupta tionsed eum</w:t>
                      </w:r>
                      <w:r>
                        <w:t>.</w:t>
                      </w:r>
                    </w:p>
                    <w:p w:rsidR="00564E0B" w:rsidRDefault="00564E0B" w:rsidP="00362338">
                      <w:pPr>
                        <w:pStyle w:val="Left-Credit"/>
                      </w:pPr>
                      <w:r>
                        <w:t>Photo Credit Here</w:t>
                      </w:r>
                    </w:p>
                    <w:p w:rsidR="00564E0B" w:rsidRPr="00C1667B" w:rsidRDefault="00564E0B" w:rsidP="00282B1E">
                      <w:pPr>
                        <w:pStyle w:val="CaptionBox"/>
                      </w:pPr>
                    </w:p>
                    <w:p w:rsidR="00564E0B" w:rsidRPr="00C1667B" w:rsidRDefault="00564E0B" w:rsidP="00D263E9">
                      <w:pPr>
                        <w:pStyle w:val="CaptionBox"/>
                      </w:pPr>
                    </w:p>
                  </w:txbxContent>
                </v:textbox>
                <w10:wrap type="topAndBottom"/>
              </v:shape>
            </w:pict>
          </mc:Fallback>
        </mc:AlternateContent>
      </w:r>
      <w:r>
        <w:rPr>
          <w:noProof/>
        </w:rPr>
        <mc:AlternateContent>
          <mc:Choice Requires="wps">
            <w:drawing>
              <wp:anchor distT="91440" distB="182880" distL="0" distR="274320" simplePos="0" relativeHeight="251667456" behindDoc="0" locked="0" layoutInCell="1" allowOverlap="1" wp14:anchorId="0515A7C5" wp14:editId="36E92F95">
                <wp:simplePos x="0" y="0"/>
                <wp:positionH relativeFrom="column">
                  <wp:posOffset>2000250</wp:posOffset>
                </wp:positionH>
                <wp:positionV relativeFrom="paragraph">
                  <wp:posOffset>1549400</wp:posOffset>
                </wp:positionV>
                <wp:extent cx="1943100" cy="2057400"/>
                <wp:effectExtent l="0" t="0" r="12700" b="0"/>
                <wp:wrapTopAndBottom/>
                <wp:docPr id="30" name="Text Box 30"/>
                <wp:cNvGraphicFramePr/>
                <a:graphic xmlns:a="http://schemas.openxmlformats.org/drawingml/2006/main">
                  <a:graphicData uri="http://schemas.microsoft.com/office/word/2010/wordprocessingShape">
                    <wps:wsp>
                      <wps:cNvSpPr txBox="1"/>
                      <wps:spPr>
                        <a:xfrm>
                          <a:off x="0" y="0"/>
                          <a:ext cx="19431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64E0B" w:rsidRDefault="00564E0B" w:rsidP="00925EF6">
                            <w:pPr>
                              <w:pStyle w:val="Photo"/>
                            </w:pPr>
                            <w:r>
                              <w:drawing>
                                <wp:inline distT="0" distB="0" distL="0" distR="0" wp14:anchorId="58B2EB4C" wp14:editId="62F9A0CB">
                                  <wp:extent cx="1964309" cy="131571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a Mena.jpg"/>
                                          <pic:cNvPicPr/>
                                        </pic:nvPicPr>
                                        <pic:blipFill rotWithShape="1">
                                          <a:blip r:embed="rId14">
                                            <a:extLst>
                                              <a:ext uri="{28A0092B-C50C-407E-A947-70E740481C1C}">
                                                <a14:useLocalDpi xmlns:a14="http://schemas.microsoft.com/office/drawing/2010/main" val="0"/>
                                              </a:ext>
                                            </a:extLst>
                                          </a:blip>
                                          <a:srcRect l="8549" t="3283" r="38" b="3283"/>
                                          <a:stretch/>
                                        </pic:blipFill>
                                        <pic:spPr bwMode="auto">
                                          <a:xfrm>
                                            <a:off x="0" y="0"/>
                                            <a:ext cx="1964309" cy="1315718"/>
                                          </a:xfrm>
                                          <a:prstGeom prst="rect">
                                            <a:avLst/>
                                          </a:prstGeom>
                                          <a:ln>
                                            <a:noFill/>
                                          </a:ln>
                                          <a:extLst>
                                            <a:ext uri="{53640926-AAD7-44d8-BBD7-CCE9431645EC}">
                                              <a14:shadowObscured xmlns:a14="http://schemas.microsoft.com/office/drawing/2010/main"/>
                                            </a:ext>
                                          </a:extLst>
                                        </pic:spPr>
                                      </pic:pic>
                                    </a:graphicData>
                                  </a:graphic>
                                </wp:inline>
                              </w:drawing>
                            </w:r>
                          </w:p>
                          <w:p w:rsidR="00564E0B" w:rsidRDefault="00564E0B" w:rsidP="00282B1E">
                            <w:pPr>
                              <w:pStyle w:val="CaptionBox"/>
                            </w:pPr>
                            <w:r w:rsidRPr="00551517">
                              <w:t xml:space="preserve">Photo caption </w:t>
                            </w:r>
                            <w:r>
                              <w:t xml:space="preserve">goes </w:t>
                            </w:r>
                            <w:r w:rsidRPr="00551517">
                              <w:t xml:space="preserve">here. </w:t>
                            </w:r>
                            <w:r w:rsidRPr="00282B1E">
                              <w:t>At magnatiur, vero conseque mo con cor aut fugiae moluptium eossus.</w:t>
                            </w:r>
                            <w:r>
                              <w:t xml:space="preserve"> </w:t>
                            </w:r>
                            <w:r w:rsidRPr="00282B1E">
                              <w:t>Ipsundiscia pla quam, volupta prempor porpostiis molupta tionsed eum</w:t>
                            </w:r>
                            <w:r>
                              <w:t>.</w:t>
                            </w:r>
                          </w:p>
                          <w:p w:rsidR="00564E0B" w:rsidRDefault="00564E0B" w:rsidP="00362338">
                            <w:pPr>
                              <w:pStyle w:val="Left-Credit"/>
                            </w:pPr>
                            <w:r>
                              <w:t>Photo Credit Here</w:t>
                            </w:r>
                          </w:p>
                          <w:p w:rsidR="00564E0B" w:rsidRPr="00C1667B" w:rsidRDefault="00564E0B" w:rsidP="00282B1E">
                            <w:pPr>
                              <w:pStyle w:val="CaptionBox"/>
                            </w:pPr>
                          </w:p>
                          <w:p w:rsidR="00564E0B" w:rsidRPr="00C1667B" w:rsidRDefault="00564E0B" w:rsidP="00282B1E">
                            <w:pPr>
                              <w:pStyle w:val="Right-Credit"/>
                            </w:pP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margin-left:157.5pt;margin-top:122pt;width:153pt;height:162pt;z-index:251667456;visibility:visible;mso-wrap-style:square;mso-width-percent:0;mso-height-percent:0;mso-wrap-distance-left:0;mso-wrap-distance-top:7.2pt;mso-wrap-distance-right:21.6pt;mso-wrap-distance-bottom:14.4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" filled="f" stroked="f">
                <v:textbox inset="2emu,0,0,0">
                  <w:txbxContent>
                    <w:p w:rsidR="00564E0B" w:rsidRDefault="00564E0B" w:rsidP="00925EF6">
                      <w:pPr>
                        <w:pStyle w:val="Photo"/>
                      </w:pPr>
                      <w:r>
                        <w:drawing>
                          <wp:inline distT="0" distB="0" distL="0" distR="0" wp14:anchorId="58B2EB4C" wp14:editId="62F9A0CB">
                            <wp:extent cx="1964309" cy="131571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la Mena.jpg"/>
                                    <pic:cNvPicPr/>
                                  </pic:nvPicPr>
                                  <pic:blipFill rotWithShape="1">
                                    <a:blip r:embed="rId14">
                                      <a:extLst>
                                        <a:ext uri="{28A0092B-C50C-407E-A947-70E740481C1C}">
                                          <a14:useLocalDpi xmlns:a14="http://schemas.microsoft.com/office/drawing/2010/main" val="0"/>
                                        </a:ext>
                                      </a:extLst>
                                    </a:blip>
                                    <a:srcRect l="8549" t="3283" r="38" b="3283"/>
                                    <a:stretch/>
                                  </pic:blipFill>
                                  <pic:spPr bwMode="auto">
                                    <a:xfrm>
                                      <a:off x="0" y="0"/>
                                      <a:ext cx="1964309" cy="1315718"/>
                                    </a:xfrm>
                                    <a:prstGeom prst="rect">
                                      <a:avLst/>
                                    </a:prstGeom>
                                    <a:ln>
                                      <a:noFill/>
                                    </a:ln>
                                    <a:extLst>
                                      <a:ext uri="{53640926-AAD7-44d8-BBD7-CCE9431645EC}">
                                        <a14:shadowObscured xmlns:a14="http://schemas.microsoft.com/office/drawing/2010/main"/>
                                      </a:ext>
                                    </a:extLst>
                                  </pic:spPr>
                                </pic:pic>
                              </a:graphicData>
                            </a:graphic>
                          </wp:inline>
                        </w:drawing>
                      </w:r>
                    </w:p>
                    <w:p w:rsidR="00564E0B" w:rsidRDefault="00564E0B" w:rsidP="00282B1E">
                      <w:pPr>
                        <w:pStyle w:val="CaptionBox"/>
                      </w:pPr>
                      <w:r w:rsidRPr="00551517">
                        <w:t xml:space="preserve">Photo caption </w:t>
                      </w:r>
                      <w:r>
                        <w:t xml:space="preserve">goes </w:t>
                      </w:r>
                      <w:r w:rsidRPr="00551517">
                        <w:t xml:space="preserve">here. </w:t>
                      </w:r>
                      <w:r w:rsidRPr="00282B1E">
                        <w:t>At magnatiur, vero conseque mo con cor aut fugiae moluptium eossus.</w:t>
                      </w:r>
                      <w:r>
                        <w:t xml:space="preserve"> </w:t>
                      </w:r>
                      <w:r w:rsidRPr="00282B1E">
                        <w:t>Ipsundiscia pla quam, volupta prempor porpostiis molupta tionsed eum</w:t>
                      </w:r>
                      <w:r>
                        <w:t>.</w:t>
                      </w:r>
                    </w:p>
                    <w:p w:rsidR="00564E0B" w:rsidRDefault="00564E0B" w:rsidP="00362338">
                      <w:pPr>
                        <w:pStyle w:val="Left-Credit"/>
                      </w:pPr>
                      <w:r>
                        <w:t>Photo Credit Here</w:t>
                      </w:r>
                    </w:p>
                    <w:p w:rsidR="00564E0B" w:rsidRPr="00C1667B" w:rsidRDefault="00564E0B" w:rsidP="00282B1E">
                      <w:pPr>
                        <w:pStyle w:val="CaptionBox"/>
                      </w:pPr>
                    </w:p>
                    <w:p w:rsidR="00564E0B" w:rsidRPr="00C1667B" w:rsidRDefault="00564E0B" w:rsidP="00282B1E">
                      <w:pPr>
                        <w:pStyle w:val="Right-Credit"/>
                      </w:pPr>
                    </w:p>
                  </w:txbxContent>
                </v:textbox>
                <w10:wrap type="topAndBottom"/>
              </v:shape>
            </w:pict>
          </mc:Fallback>
        </mc:AlternateContent>
      </w:r>
      <w:r w:rsidR="00C47FE0">
        <w:t>Mea cu essent scribentur, te feugiat officiis tincidunt nec. Cu qui case primis, at odio soluta has. Vix ubique consequat sus-cipiantur an, ei nec lorem delenit mediocrem. Usu mollis recteque et, ne quem graecis scripserit eos, ut nec numquam si-milique. No qui stet malis inimicus. Dicit facete propriae mel eu, odio partem fastidii eos an, et fugit mazim duo. Tollit impedit sed no, molestiae gubergren nec te. Ut nonumy commodo definiebas eam. Mutat utamur id cum. Idque atqui laudem vim no, at mel doming deterruisset, cu atqui volumus cotidieque vis. Insolens quaestio cu ius, ius iisque instructior in. In vix aeque par-tiendo contentiones, affert hendrerit has in Dicit facete propriae mel eu.</w:t>
      </w:r>
    </w:p>
    <w:p w:rsidR="00C47FE0" w:rsidRPr="004451BB" w:rsidRDefault="00C47FE0" w:rsidP="00657788">
      <w:pPr>
        <w:pStyle w:val="Heading1"/>
      </w:pPr>
      <w:r>
        <w:t>Contacts</w:t>
      </w:r>
    </w:p>
    <w:p w:rsidR="00C47FE0" w:rsidRDefault="00C47FE0" w:rsidP="00C47FE0">
      <w:pPr>
        <w:sectPr w:rsidR="00C47FE0" w:rsidSect="00564E0B">
          <w:footerReference w:type="even" r:id="rId15"/>
          <w:footerReference w:type="default" r:id="rId16"/>
          <w:footerReference w:type="first" r:id="rId17"/>
          <w:pgSz w:w="12240" w:h="15840"/>
          <w:pgMar w:top="1440" w:right="1440" w:bottom="1440" w:left="1440" w:header="720" w:footer="720" w:gutter="0"/>
          <w:cols w:space="720"/>
          <w:titlePg/>
        </w:sectPr>
      </w:pPr>
    </w:p>
    <w:p w:rsidR="00C47FE0" w:rsidRDefault="00C47FE0" w:rsidP="00C47FE0">
      <w:pPr>
        <w:pStyle w:val="Heading2"/>
      </w:pPr>
      <w:r>
        <w:lastRenderedPageBreak/>
        <w:t xml:space="preserve">Mission </w:t>
      </w:r>
    </w:p>
    <w:p w:rsidR="00C47FE0" w:rsidRPr="00EB785E" w:rsidRDefault="00C47FE0" w:rsidP="00C47FE0">
      <w:pPr>
        <w:pStyle w:val="NoSpacing"/>
      </w:pPr>
      <w:r w:rsidRPr="00EB785E">
        <w:t>Dicit facete propriae numquam</w:t>
      </w:r>
    </w:p>
    <w:p w:rsidR="00C47FE0" w:rsidRPr="00EB785E" w:rsidRDefault="00C47FE0" w:rsidP="00C47FE0">
      <w:pPr>
        <w:pStyle w:val="NoSpacing"/>
      </w:pPr>
      <w:r w:rsidRPr="00EB785E">
        <w:t xml:space="preserve">71 recteque quemet, </w:t>
      </w:r>
    </w:p>
    <w:p w:rsidR="00C47FE0" w:rsidRPr="00EB785E" w:rsidRDefault="00C47FE0" w:rsidP="00C47FE0">
      <w:pPr>
        <w:pStyle w:val="NoSpacing"/>
      </w:pPr>
      <w:r w:rsidRPr="00EB785E">
        <w:t>City, Country 63903</w:t>
      </w:r>
    </w:p>
    <w:p w:rsidR="00C47FE0" w:rsidRPr="00EB785E" w:rsidRDefault="00C47FE0" w:rsidP="00C47FE0">
      <w:pPr>
        <w:pStyle w:val="NoSpacing"/>
      </w:pPr>
      <w:r w:rsidRPr="00EB785E">
        <w:t>Phone +000-0-0000000</w:t>
      </w:r>
    </w:p>
    <w:p w:rsidR="00C47FE0" w:rsidRDefault="00C47FE0" w:rsidP="00C47FE0">
      <w:r w:rsidRPr="00EB785E">
        <w:t>Email ooo@usaid.gov</w:t>
      </w:r>
    </w:p>
    <w:p w:rsidR="00C47FE0" w:rsidRDefault="006D2A19" w:rsidP="00C47FE0">
      <w:pPr>
        <w:pStyle w:val="Heading2"/>
      </w:pPr>
      <w:r>
        <w:br w:type="column"/>
      </w:r>
      <w:r w:rsidR="00C47FE0">
        <w:lastRenderedPageBreak/>
        <w:t>Headquarters</w:t>
      </w:r>
    </w:p>
    <w:p w:rsidR="00C47FE0" w:rsidRDefault="00C47FE0" w:rsidP="00C47FE0">
      <w:pPr>
        <w:pStyle w:val="NoSpacing"/>
      </w:pPr>
      <w:r>
        <w:t>Commodo facete</w:t>
      </w:r>
    </w:p>
    <w:p w:rsidR="00C47FE0" w:rsidRDefault="00C47FE0" w:rsidP="00C47FE0">
      <w:pPr>
        <w:pStyle w:val="NoSpacing"/>
      </w:pPr>
      <w:r>
        <w:t>U.S. Agency for International Development</w:t>
      </w:r>
    </w:p>
    <w:p w:rsidR="00C47FE0" w:rsidRDefault="00C47FE0" w:rsidP="00C47FE0">
      <w:pPr>
        <w:pStyle w:val="NoSpacing"/>
      </w:pPr>
      <w:r>
        <w:t>1300 Pennsylvania Avenue, NW</w:t>
      </w:r>
    </w:p>
    <w:p w:rsidR="00C47FE0" w:rsidRDefault="00C47FE0" w:rsidP="00C47FE0">
      <w:pPr>
        <w:pStyle w:val="NoSpacing"/>
      </w:pPr>
      <w:r>
        <w:t>Washington, DC, USA 20523</w:t>
      </w:r>
    </w:p>
    <w:p w:rsidR="00C47FE0" w:rsidRDefault="00802A3A" w:rsidP="00C47FE0">
      <w:pPr>
        <w:pStyle w:val="NoSpacing"/>
      </w:pPr>
      <w:r>
        <w:t>Phone 202</w:t>
      </w:r>
      <w:r w:rsidR="00C47FE0">
        <w:t>-712-0000</w:t>
      </w:r>
    </w:p>
    <w:p w:rsidR="00A0430E" w:rsidRPr="004451BB" w:rsidRDefault="00AF0F01" w:rsidP="00AF0F01">
      <w:pPr>
        <w:pStyle w:val="NoSpacing"/>
      </w:pPr>
      <w:r>
        <w:t>Email ooo@usaid.gov</w:t>
      </w:r>
    </w:p>
    <w:sectPr w:rsidR="00A0430E" w:rsidRPr="004451BB" w:rsidSect="001C05D8">
      <w:footerReference w:type="even" r:id="rId18"/>
      <w:footerReference w:type="default" r:id="rId19"/>
      <w:footerReference w:type="first" r:id="rId20"/>
      <w:type w:val="continuous"/>
      <w:pgSz w:w="12240" w:h="15840"/>
      <w:pgMar w:top="1440" w:right="1440" w:bottom="1440" w:left="1440" w:header="720" w:footer="720" w:gutter="0"/>
      <w:cols w:num="2"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AEF" w:rsidRDefault="00C24AEF" w:rsidP="007D52EF">
      <w:r>
        <w:separator/>
      </w:r>
    </w:p>
    <w:p w:rsidR="00C24AEF" w:rsidRDefault="00C24AEF" w:rsidP="007D52EF"/>
    <w:p w:rsidR="00C24AEF" w:rsidRDefault="00C24AEF" w:rsidP="007D52EF"/>
  </w:endnote>
  <w:endnote w:type="continuationSeparator" w:id="0">
    <w:p w:rsidR="00C24AEF" w:rsidRDefault="00C24AEF" w:rsidP="007D52EF">
      <w:r>
        <w:continuationSeparator/>
      </w:r>
    </w:p>
    <w:p w:rsidR="00C24AEF" w:rsidRDefault="00C24AEF" w:rsidP="007D52EF"/>
    <w:p w:rsidR="00C24AEF" w:rsidRDefault="00C24AEF"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GillSansMTStd-Book">
    <w:altName w:val="Gill Sans MT Std Book"/>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E0B" w:rsidRDefault="00564E0B"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4E0B" w:rsidRDefault="00564E0B" w:rsidP="00585B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E0B" w:rsidRPr="00585B47" w:rsidRDefault="00564E0B" w:rsidP="00E952A7">
    <w:pPr>
      <w:pStyle w:val="Footer"/>
      <w:framePr w:wrap="around" w:vAnchor="text" w:hAnchor="margin" w:xAlign="right"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sidR="00C24AEF">
      <w:rPr>
        <w:rStyle w:val="PageNumber"/>
        <w:b/>
        <w:noProof/>
      </w:rPr>
      <w:t>2</w:t>
    </w:r>
    <w:r w:rsidRPr="00585B47">
      <w:rPr>
        <w:rStyle w:val="PageNumber"/>
        <w:b/>
      </w:rPr>
      <w:fldChar w:fldCharType="end"/>
    </w:r>
  </w:p>
  <w:p w:rsidR="00564E0B" w:rsidRPr="00585B47" w:rsidRDefault="00564E0B" w:rsidP="00C47FE0">
    <w:pPr>
      <w:pStyle w:val="Footer"/>
      <w:ind w:right="360"/>
      <w:rPr>
        <w:b/>
        <w:bCs/>
      </w:rPr>
    </w:pPr>
    <w:r w:rsidRPr="006770C3">
      <w:t>usaid.gov</w:t>
    </w:r>
    <w:r>
      <w:ptab w:relativeTo="margin" w:alignment="center" w:leader="none"/>
    </w:r>
    <w:r>
      <w:ptab w:relativeTo="margin" w:alignment="right" w:leader="none"/>
    </w:r>
    <w:r w:rsidRPr="00F546D8">
      <w:t>USAID</w:t>
    </w:r>
    <w:r>
      <w:t>/Country Name   Country Profile</w:t>
    </w:r>
    <w:r w:rsidRPr="00F546D8">
      <w:t xml:space="preserve">      |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E0B" w:rsidRPr="00392DE6" w:rsidRDefault="00564E0B" w:rsidP="00C47FE0">
    <w:pPr>
      <w:pStyle w:val="Footer"/>
      <w:framePr w:wrap="around" w:vAnchor="text" w:hAnchor="margin" w:xAlign="right"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sidR="00C24AEF">
      <w:rPr>
        <w:rStyle w:val="PageNumber"/>
        <w:b/>
        <w:noProof/>
      </w:rPr>
      <w:t>1</w:t>
    </w:r>
    <w:r w:rsidRPr="00392DE6">
      <w:rPr>
        <w:rStyle w:val="PageNumber"/>
        <w:b/>
      </w:rPr>
      <w:fldChar w:fldCharType="end"/>
    </w:r>
  </w:p>
  <w:p w:rsidR="00564E0B" w:rsidRPr="00392DE6" w:rsidRDefault="00564E0B" w:rsidP="00392DE6">
    <w:pPr>
      <w:pStyle w:val="Footer"/>
      <w:ind w:right="360"/>
      <w:rPr>
        <w:b/>
        <w:bCs/>
      </w:rPr>
    </w:pPr>
    <w:r w:rsidRPr="006770C3">
      <w:t>usaid.gov</w:t>
    </w:r>
    <w:r>
      <w:ptab w:relativeTo="margin" w:alignment="center" w:leader="none"/>
    </w:r>
    <w:r>
      <w:ptab w:relativeTo="margin" w:alignment="right" w:leader="none"/>
    </w:r>
    <w:r w:rsidRPr="00F546D8">
      <w:t>USAID</w:t>
    </w:r>
    <w:r>
      <w:t>/Country Name   Country Profile</w:t>
    </w:r>
    <w:r w:rsidRPr="00F546D8">
      <w:t xml:space="preserve">      |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E0B" w:rsidRDefault="00564E0B" w:rsidP="00E95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4E0B" w:rsidRDefault="00564E0B" w:rsidP="00585B47">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E0B" w:rsidRPr="00585B47" w:rsidRDefault="00564E0B" w:rsidP="00E952A7">
    <w:pPr>
      <w:pStyle w:val="Footer"/>
      <w:framePr w:wrap="around" w:vAnchor="text" w:hAnchor="margin" w:xAlign="right" w:y="1"/>
      <w:rPr>
        <w:rStyle w:val="PageNumber"/>
        <w:b/>
      </w:rPr>
    </w:pPr>
    <w:r w:rsidRPr="00585B47">
      <w:rPr>
        <w:rStyle w:val="PageNumber"/>
        <w:b/>
      </w:rPr>
      <w:fldChar w:fldCharType="begin"/>
    </w:r>
    <w:r w:rsidRPr="00585B47">
      <w:rPr>
        <w:rStyle w:val="PageNumber"/>
        <w:b/>
      </w:rPr>
      <w:instrText xml:space="preserve">PAGE  </w:instrText>
    </w:r>
    <w:r w:rsidRPr="00585B47">
      <w:rPr>
        <w:rStyle w:val="PageNumber"/>
        <w:b/>
      </w:rPr>
      <w:fldChar w:fldCharType="separate"/>
    </w:r>
    <w:r>
      <w:rPr>
        <w:rStyle w:val="PageNumber"/>
        <w:b/>
        <w:noProof/>
      </w:rPr>
      <w:t>3</w:t>
    </w:r>
    <w:r w:rsidRPr="00585B47">
      <w:rPr>
        <w:rStyle w:val="PageNumber"/>
        <w:b/>
      </w:rPr>
      <w:fldChar w:fldCharType="end"/>
    </w:r>
  </w:p>
  <w:p w:rsidR="00564E0B" w:rsidRPr="00585B47" w:rsidRDefault="00564E0B" w:rsidP="00157443">
    <w:pPr>
      <w:pStyle w:val="Footer"/>
      <w:tabs>
        <w:tab w:val="clear" w:pos="4320"/>
        <w:tab w:val="clear" w:pos="8640"/>
        <w:tab w:val="center" w:pos="4680"/>
        <w:tab w:val="right" w:pos="9360"/>
      </w:tabs>
      <w:ind w:right="360"/>
      <w:rPr>
        <w:b/>
        <w:bCs/>
      </w:rPr>
    </w:pPr>
    <w:r w:rsidRPr="006770C3">
      <w:t>usaid.gov</w:t>
    </w:r>
    <w:r>
      <w:tab/>
    </w:r>
    <w:r w:rsidRPr="00F546D8">
      <w:tab/>
      <w:t xml:space="preserve">USAID Fact Sheet title Here      |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E0B" w:rsidRPr="00392DE6" w:rsidRDefault="00564E0B" w:rsidP="00E66F2F">
    <w:pPr>
      <w:pStyle w:val="Footer"/>
      <w:framePr w:wrap="around" w:vAnchor="text" w:hAnchor="margin" w:xAlign="right" w:y="1"/>
      <w:rPr>
        <w:rStyle w:val="PageNumber"/>
        <w:b/>
      </w:rPr>
    </w:pPr>
    <w:r w:rsidRPr="00392DE6">
      <w:rPr>
        <w:rStyle w:val="PageNumber"/>
        <w:b/>
      </w:rPr>
      <w:fldChar w:fldCharType="begin"/>
    </w:r>
    <w:r w:rsidRPr="00392DE6">
      <w:rPr>
        <w:rStyle w:val="PageNumber"/>
        <w:b/>
      </w:rPr>
      <w:instrText xml:space="preserve">PAGE  </w:instrText>
    </w:r>
    <w:r w:rsidRPr="00392DE6">
      <w:rPr>
        <w:rStyle w:val="PageNumber"/>
        <w:b/>
      </w:rPr>
      <w:fldChar w:fldCharType="separate"/>
    </w:r>
    <w:r>
      <w:rPr>
        <w:rStyle w:val="PageNumber"/>
        <w:b/>
        <w:noProof/>
      </w:rPr>
      <w:t>3</w:t>
    </w:r>
    <w:r w:rsidRPr="00392DE6">
      <w:rPr>
        <w:rStyle w:val="PageNumber"/>
        <w:b/>
      </w:rPr>
      <w:fldChar w:fldCharType="end"/>
    </w:r>
  </w:p>
  <w:p w:rsidR="00564E0B" w:rsidRPr="00392DE6" w:rsidRDefault="00564E0B" w:rsidP="00157443">
    <w:pPr>
      <w:pStyle w:val="Footer"/>
      <w:tabs>
        <w:tab w:val="clear" w:pos="4320"/>
        <w:tab w:val="clear" w:pos="8640"/>
        <w:tab w:val="center" w:pos="4680"/>
        <w:tab w:val="right" w:pos="9360"/>
      </w:tabs>
      <w:ind w:right="360"/>
      <w:rPr>
        <w:b/>
        <w:bCs/>
      </w:rPr>
    </w:pPr>
    <w:r w:rsidRPr="006770C3">
      <w:t>usaid.gov</w:t>
    </w:r>
    <w:r>
      <w:tab/>
    </w:r>
    <w:r w:rsidRPr="00F546D8">
      <w:tab/>
      <w:t xml:space="preserve">USAID Fact Sheet title Here      |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AEF" w:rsidRDefault="00C24AEF" w:rsidP="007D52EF">
      <w:r>
        <w:separator/>
      </w:r>
    </w:p>
    <w:p w:rsidR="00C24AEF" w:rsidRDefault="00C24AEF" w:rsidP="007D52EF"/>
    <w:p w:rsidR="00C24AEF" w:rsidRDefault="00C24AEF" w:rsidP="007D52EF"/>
  </w:footnote>
  <w:footnote w:type="continuationSeparator" w:id="0">
    <w:p w:rsidR="00C24AEF" w:rsidRDefault="00C24AEF" w:rsidP="007D52EF">
      <w:r>
        <w:continuationSeparator/>
      </w:r>
    </w:p>
    <w:p w:rsidR="00C24AEF" w:rsidRDefault="00C24AEF" w:rsidP="007D52EF"/>
    <w:p w:rsidR="00C24AEF" w:rsidRDefault="00C24AEF" w:rsidP="007D52E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16E7916"/>
    <w:lvl w:ilvl="0">
      <w:start w:val="1"/>
      <w:numFmt w:val="decimal"/>
      <w:lvlText w:val="%1."/>
      <w:lvlJc w:val="left"/>
      <w:pPr>
        <w:tabs>
          <w:tab w:val="num" w:pos="1800"/>
        </w:tabs>
        <w:ind w:left="1800" w:hanging="360"/>
      </w:pPr>
    </w:lvl>
  </w:abstractNum>
  <w:abstractNum w:abstractNumId="2">
    <w:nsid w:val="FFFFFF7D"/>
    <w:multiLevelType w:val="singleLevel"/>
    <w:tmpl w:val="72406AD6"/>
    <w:lvl w:ilvl="0">
      <w:start w:val="1"/>
      <w:numFmt w:val="decimal"/>
      <w:lvlText w:val="%1."/>
      <w:lvlJc w:val="left"/>
      <w:pPr>
        <w:tabs>
          <w:tab w:val="num" w:pos="1440"/>
        </w:tabs>
        <w:ind w:left="1440" w:hanging="360"/>
      </w:pPr>
    </w:lvl>
  </w:abstractNum>
  <w:abstractNum w:abstractNumId="3">
    <w:nsid w:val="FFFFFF7E"/>
    <w:multiLevelType w:val="singleLevel"/>
    <w:tmpl w:val="AEEADE1C"/>
    <w:lvl w:ilvl="0">
      <w:start w:val="1"/>
      <w:numFmt w:val="decimal"/>
      <w:lvlText w:val="%1."/>
      <w:lvlJc w:val="left"/>
      <w:pPr>
        <w:tabs>
          <w:tab w:val="num" w:pos="1080"/>
        </w:tabs>
        <w:ind w:left="1080" w:hanging="360"/>
      </w:pPr>
    </w:lvl>
  </w:abstractNum>
  <w:abstractNum w:abstractNumId="4">
    <w:nsid w:val="FFFFFF7F"/>
    <w:multiLevelType w:val="singleLevel"/>
    <w:tmpl w:val="D5E2C82A"/>
    <w:lvl w:ilvl="0">
      <w:start w:val="1"/>
      <w:numFmt w:val="decimal"/>
      <w:lvlText w:val="%1."/>
      <w:lvlJc w:val="left"/>
      <w:pPr>
        <w:tabs>
          <w:tab w:val="num" w:pos="720"/>
        </w:tabs>
        <w:ind w:left="720" w:hanging="360"/>
      </w:pPr>
    </w:lvl>
  </w:abstractNum>
  <w:abstractNum w:abstractNumId="5">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5BC91D4"/>
    <w:lvl w:ilvl="0">
      <w:start w:val="1"/>
      <w:numFmt w:val="decimal"/>
      <w:lvlText w:val="%1."/>
      <w:lvlJc w:val="left"/>
      <w:pPr>
        <w:tabs>
          <w:tab w:val="num" w:pos="360"/>
        </w:tabs>
        <w:ind w:left="360" w:hanging="360"/>
      </w:pPr>
    </w:lvl>
  </w:abstractNum>
  <w:abstractNum w:abstractNumId="1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72F61BB"/>
    <w:multiLevelType w:val="hybridMultilevel"/>
    <w:tmpl w:val="129E93D0"/>
    <w:lvl w:ilvl="0" w:tplc="032C163C">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3A5595"/>
    <w:multiLevelType w:val="hybridMultilevel"/>
    <w:tmpl w:val="19D2E386"/>
    <w:lvl w:ilvl="0" w:tplc="2D0A4C96">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 w:numId="14">
    <w:abstractNumId w:val="15"/>
  </w:num>
  <w:num w:numId="15">
    <w:abstractNumId w:val="13"/>
  </w:num>
  <w:num w:numId="16">
    <w:abstractNumId w:val="14"/>
  </w:num>
  <w:num w:numId="17">
    <w:abstractNumId w:val="17"/>
  </w:num>
  <w:num w:numId="18">
    <w:abstractNumId w:val="16"/>
  </w:num>
  <w:num w:numId="19">
    <w:abstractNumId w:val="17"/>
  </w:num>
  <w:num w:numId="20">
    <w:abstractNumId w:val="1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AEF"/>
    <w:rsid w:val="000121B3"/>
    <w:rsid w:val="000147C4"/>
    <w:rsid w:val="00022808"/>
    <w:rsid w:val="000253AA"/>
    <w:rsid w:val="00031972"/>
    <w:rsid w:val="00046DC4"/>
    <w:rsid w:val="000504C6"/>
    <w:rsid w:val="0006439D"/>
    <w:rsid w:val="00072E28"/>
    <w:rsid w:val="000974B3"/>
    <w:rsid w:val="000B6A02"/>
    <w:rsid w:val="00103FD7"/>
    <w:rsid w:val="0011553E"/>
    <w:rsid w:val="00132027"/>
    <w:rsid w:val="00147E45"/>
    <w:rsid w:val="00157443"/>
    <w:rsid w:val="00163257"/>
    <w:rsid w:val="001657C4"/>
    <w:rsid w:val="00177F80"/>
    <w:rsid w:val="00187D08"/>
    <w:rsid w:val="001A49DF"/>
    <w:rsid w:val="001B5625"/>
    <w:rsid w:val="001B5B22"/>
    <w:rsid w:val="001C05D8"/>
    <w:rsid w:val="001F416D"/>
    <w:rsid w:val="001F5967"/>
    <w:rsid w:val="00200578"/>
    <w:rsid w:val="00244A47"/>
    <w:rsid w:val="0026454D"/>
    <w:rsid w:val="00267BF9"/>
    <w:rsid w:val="002729ED"/>
    <w:rsid w:val="002745D3"/>
    <w:rsid w:val="00282B1E"/>
    <w:rsid w:val="0028350E"/>
    <w:rsid w:val="00295257"/>
    <w:rsid w:val="002B1B8B"/>
    <w:rsid w:val="002B2502"/>
    <w:rsid w:val="002C24B2"/>
    <w:rsid w:val="002E0292"/>
    <w:rsid w:val="00312D7C"/>
    <w:rsid w:val="003169FD"/>
    <w:rsid w:val="003263D2"/>
    <w:rsid w:val="00326645"/>
    <w:rsid w:val="00333E6D"/>
    <w:rsid w:val="0034548E"/>
    <w:rsid w:val="00353651"/>
    <w:rsid w:val="00354983"/>
    <w:rsid w:val="00355595"/>
    <w:rsid w:val="00362338"/>
    <w:rsid w:val="00365267"/>
    <w:rsid w:val="00365C72"/>
    <w:rsid w:val="00382EA6"/>
    <w:rsid w:val="0038597B"/>
    <w:rsid w:val="003867FA"/>
    <w:rsid w:val="00392DE6"/>
    <w:rsid w:val="003932CE"/>
    <w:rsid w:val="003C1E3E"/>
    <w:rsid w:val="003C1EF8"/>
    <w:rsid w:val="003D2E8F"/>
    <w:rsid w:val="003F61F9"/>
    <w:rsid w:val="00410FC2"/>
    <w:rsid w:val="004317FD"/>
    <w:rsid w:val="00434EC2"/>
    <w:rsid w:val="004451BB"/>
    <w:rsid w:val="00447904"/>
    <w:rsid w:val="00451E9F"/>
    <w:rsid w:val="00452CE4"/>
    <w:rsid w:val="004570E8"/>
    <w:rsid w:val="0047207C"/>
    <w:rsid w:val="00483E0F"/>
    <w:rsid w:val="004A6A41"/>
    <w:rsid w:val="004C608B"/>
    <w:rsid w:val="004F0BA6"/>
    <w:rsid w:val="005005B1"/>
    <w:rsid w:val="00503B61"/>
    <w:rsid w:val="0050460B"/>
    <w:rsid w:val="00511473"/>
    <w:rsid w:val="00512481"/>
    <w:rsid w:val="0051301E"/>
    <w:rsid w:val="00524469"/>
    <w:rsid w:val="0054277D"/>
    <w:rsid w:val="00554A4E"/>
    <w:rsid w:val="00557588"/>
    <w:rsid w:val="00564E0B"/>
    <w:rsid w:val="00565CE4"/>
    <w:rsid w:val="00574A5C"/>
    <w:rsid w:val="00576418"/>
    <w:rsid w:val="0058089D"/>
    <w:rsid w:val="00585B47"/>
    <w:rsid w:val="0059527E"/>
    <w:rsid w:val="005C6916"/>
    <w:rsid w:val="005C74B1"/>
    <w:rsid w:val="005D13C3"/>
    <w:rsid w:val="005D19F5"/>
    <w:rsid w:val="005D4ED7"/>
    <w:rsid w:val="005F515E"/>
    <w:rsid w:val="006111DF"/>
    <w:rsid w:val="00627212"/>
    <w:rsid w:val="00633C2A"/>
    <w:rsid w:val="00642BA9"/>
    <w:rsid w:val="0065050D"/>
    <w:rsid w:val="00655014"/>
    <w:rsid w:val="00657788"/>
    <w:rsid w:val="00657CA6"/>
    <w:rsid w:val="006770C3"/>
    <w:rsid w:val="0068304E"/>
    <w:rsid w:val="00692E13"/>
    <w:rsid w:val="006B13E8"/>
    <w:rsid w:val="006B6E07"/>
    <w:rsid w:val="006D2A19"/>
    <w:rsid w:val="006D499D"/>
    <w:rsid w:val="006D6A7B"/>
    <w:rsid w:val="006F4DF5"/>
    <w:rsid w:val="006F7D50"/>
    <w:rsid w:val="007017EE"/>
    <w:rsid w:val="00710A13"/>
    <w:rsid w:val="007111DE"/>
    <w:rsid w:val="007322D7"/>
    <w:rsid w:val="007475F4"/>
    <w:rsid w:val="00752148"/>
    <w:rsid w:val="00754798"/>
    <w:rsid w:val="00763957"/>
    <w:rsid w:val="00773004"/>
    <w:rsid w:val="00775C76"/>
    <w:rsid w:val="00781224"/>
    <w:rsid w:val="007A5737"/>
    <w:rsid w:val="007B156F"/>
    <w:rsid w:val="007B5427"/>
    <w:rsid w:val="007B6C40"/>
    <w:rsid w:val="007D52EF"/>
    <w:rsid w:val="007E244B"/>
    <w:rsid w:val="007F265F"/>
    <w:rsid w:val="007F4222"/>
    <w:rsid w:val="007F52A7"/>
    <w:rsid w:val="00802A3A"/>
    <w:rsid w:val="008243A8"/>
    <w:rsid w:val="008371FB"/>
    <w:rsid w:val="008415B4"/>
    <w:rsid w:val="00847292"/>
    <w:rsid w:val="00854EDE"/>
    <w:rsid w:val="00855BC0"/>
    <w:rsid w:val="008607CA"/>
    <w:rsid w:val="008915D2"/>
    <w:rsid w:val="00895C95"/>
    <w:rsid w:val="008E7AEC"/>
    <w:rsid w:val="00921F43"/>
    <w:rsid w:val="00922D2D"/>
    <w:rsid w:val="00925EF6"/>
    <w:rsid w:val="009261FC"/>
    <w:rsid w:val="00942693"/>
    <w:rsid w:val="00942B5F"/>
    <w:rsid w:val="00960CE6"/>
    <w:rsid w:val="009675BD"/>
    <w:rsid w:val="0097197F"/>
    <w:rsid w:val="00973151"/>
    <w:rsid w:val="009A019F"/>
    <w:rsid w:val="009A5689"/>
    <w:rsid w:val="009B1CD3"/>
    <w:rsid w:val="009F77F4"/>
    <w:rsid w:val="00A0430E"/>
    <w:rsid w:val="00A0472B"/>
    <w:rsid w:val="00A24A26"/>
    <w:rsid w:val="00A31AD7"/>
    <w:rsid w:val="00A3478E"/>
    <w:rsid w:val="00A504AD"/>
    <w:rsid w:val="00A600E9"/>
    <w:rsid w:val="00A63F78"/>
    <w:rsid w:val="00A70620"/>
    <w:rsid w:val="00A727CB"/>
    <w:rsid w:val="00A83963"/>
    <w:rsid w:val="00A87594"/>
    <w:rsid w:val="00A96E7E"/>
    <w:rsid w:val="00AA0E9D"/>
    <w:rsid w:val="00AB1BC1"/>
    <w:rsid w:val="00AB3DD8"/>
    <w:rsid w:val="00AC002E"/>
    <w:rsid w:val="00AC2ED2"/>
    <w:rsid w:val="00AC626C"/>
    <w:rsid w:val="00AD315C"/>
    <w:rsid w:val="00AF0F01"/>
    <w:rsid w:val="00B00E0C"/>
    <w:rsid w:val="00B01AC2"/>
    <w:rsid w:val="00B02B71"/>
    <w:rsid w:val="00B32223"/>
    <w:rsid w:val="00B86E6A"/>
    <w:rsid w:val="00B92DC4"/>
    <w:rsid w:val="00BA60B2"/>
    <w:rsid w:val="00BB754A"/>
    <w:rsid w:val="00BD0638"/>
    <w:rsid w:val="00BE4526"/>
    <w:rsid w:val="00BE58EA"/>
    <w:rsid w:val="00BE75B6"/>
    <w:rsid w:val="00BF74DB"/>
    <w:rsid w:val="00C12FA5"/>
    <w:rsid w:val="00C14654"/>
    <w:rsid w:val="00C1667B"/>
    <w:rsid w:val="00C16832"/>
    <w:rsid w:val="00C24AEF"/>
    <w:rsid w:val="00C3754E"/>
    <w:rsid w:val="00C401C4"/>
    <w:rsid w:val="00C45272"/>
    <w:rsid w:val="00C47FE0"/>
    <w:rsid w:val="00C530C2"/>
    <w:rsid w:val="00C710D8"/>
    <w:rsid w:val="00C71891"/>
    <w:rsid w:val="00CA15D5"/>
    <w:rsid w:val="00CA20D9"/>
    <w:rsid w:val="00CA41F7"/>
    <w:rsid w:val="00CB6259"/>
    <w:rsid w:val="00CD0218"/>
    <w:rsid w:val="00CF2489"/>
    <w:rsid w:val="00CF7297"/>
    <w:rsid w:val="00CF77E0"/>
    <w:rsid w:val="00D00679"/>
    <w:rsid w:val="00D0799C"/>
    <w:rsid w:val="00D1300F"/>
    <w:rsid w:val="00D216D2"/>
    <w:rsid w:val="00D263E9"/>
    <w:rsid w:val="00D41318"/>
    <w:rsid w:val="00D63FBC"/>
    <w:rsid w:val="00D72C96"/>
    <w:rsid w:val="00D77C74"/>
    <w:rsid w:val="00D87A8E"/>
    <w:rsid w:val="00D91974"/>
    <w:rsid w:val="00D96C36"/>
    <w:rsid w:val="00DD527E"/>
    <w:rsid w:val="00DE7319"/>
    <w:rsid w:val="00DF0E1F"/>
    <w:rsid w:val="00DF3609"/>
    <w:rsid w:val="00E02C14"/>
    <w:rsid w:val="00E170E5"/>
    <w:rsid w:val="00E22494"/>
    <w:rsid w:val="00E25FA1"/>
    <w:rsid w:val="00E57440"/>
    <w:rsid w:val="00E635C1"/>
    <w:rsid w:val="00E66F2F"/>
    <w:rsid w:val="00E71296"/>
    <w:rsid w:val="00E819ED"/>
    <w:rsid w:val="00E952A7"/>
    <w:rsid w:val="00EA3F3F"/>
    <w:rsid w:val="00EC30FA"/>
    <w:rsid w:val="00ED41A0"/>
    <w:rsid w:val="00EE320F"/>
    <w:rsid w:val="00EF3B6C"/>
    <w:rsid w:val="00F1242C"/>
    <w:rsid w:val="00F210CA"/>
    <w:rsid w:val="00F2740F"/>
    <w:rsid w:val="00F32676"/>
    <w:rsid w:val="00F44322"/>
    <w:rsid w:val="00F4674C"/>
    <w:rsid w:val="00F52EC7"/>
    <w:rsid w:val="00F546D8"/>
    <w:rsid w:val="00F66A44"/>
    <w:rsid w:val="00F70A83"/>
    <w:rsid w:val="00F822B5"/>
    <w:rsid w:val="00F96D8D"/>
    <w:rsid w:val="00F97054"/>
    <w:rsid w:val="00FA1C72"/>
    <w:rsid w:val="00FB32E0"/>
    <w:rsid w:val="00FD6183"/>
    <w:rsid w:val="00FE41D8"/>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0" w:defQFormat="0" w:count="276">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CD0218"/>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basedOn w:val="Normal"/>
    <w:next w:val="Normal"/>
    <w:link w:val="TitleChar"/>
    <w:qFormat/>
    <w:rsid w:val="005C74B1"/>
    <w:pPr>
      <w:spacing w:line="560" w:lineRule="atLeast"/>
      <w:contextualSpacing/>
    </w:pPr>
    <w:rPr>
      <w:rFonts w:eastAsia="ＭＳ ゴシック" w:cs="Times New Roman"/>
      <w:caps/>
      <w:noProof/>
      <w:color w:val="C2113A"/>
      <w:kern w:val="24"/>
      <w:sz w:val="52"/>
      <w:szCs w:val="52"/>
    </w:rPr>
  </w:style>
  <w:style w:type="character" w:customStyle="1" w:styleId="TitleChar">
    <w:name w:val="Title Char"/>
    <w:link w:val="Title"/>
    <w:rsid w:val="005C74B1"/>
    <w:rPr>
      <w:rFonts w:ascii="Gill Sans MT" w:eastAsia="ＭＳ ゴシック"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CD0218"/>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CD0218"/>
    <w:rPr>
      <w:rFonts w:ascii="Gill Sans MT" w:eastAsia="Calibri" w:hAnsi="Gill Sans MT" w:cs="Calibri"/>
      <w:color w:val="6C6463"/>
      <w:sz w:val="32"/>
      <w:szCs w:val="3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CD0218"/>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CD0218"/>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282B1E"/>
    <w:pPr>
      <w:suppressAutoHyphens/>
      <w:spacing w:before="40" w:after="40" w:line="240" w:lineRule="auto"/>
      <w:jc w:val="right"/>
    </w:pPr>
    <w:rPr>
      <w:rFonts w:ascii="GillSansMTStd-Book" w:hAnsi="GillSansMTStd-Book"/>
      <w:caps/>
      <w:color w:val="7F7F7F" w:themeColor="text1" w:themeTint="80"/>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CD0218"/>
    <w:pPr>
      <w:spacing w:before="40" w:after="40" w:line="240" w:lineRule="auto"/>
    </w:pPr>
    <w:rPr>
      <w:caps/>
      <w:noProof/>
      <w:sz w:val="12"/>
      <w:szCs w:val="12"/>
    </w:rPr>
  </w:style>
  <w:style w:type="paragraph" w:styleId="Quote">
    <w:name w:val="Quote"/>
    <w:basedOn w:val="Subtitle"/>
    <w:next w:val="Normal"/>
    <w:link w:val="QuoteChar"/>
    <w:uiPriority w:val="29"/>
    <w:qFormat/>
    <w:rsid w:val="0028350E"/>
    <w:pPr>
      <w:spacing w:before="240" w:after="240" w:line="240" w:lineRule="auto"/>
    </w:pPr>
    <w:rPr>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CD0218"/>
    <w:pPr>
      <w:spacing w:before="480"/>
      <w:jc w:val="right"/>
    </w:pPr>
    <w:rPr>
      <w:rFonts w:ascii="Gill Sans MT" w:hAnsi="Gill Sans MT"/>
      <w:noProof/>
      <w:color w:val="6C6463"/>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FE41D8"/>
    <w:pPr>
      <w:spacing w:before="120" w:after="120"/>
    </w:pPr>
    <w:rPr>
      <w:rFonts w:ascii="Gill Sans MT" w:eastAsiaTheme="minorEastAsia" w:hAnsi="Gill Sans MT" w:cs="GillSansMTStd-Book"/>
      <w:color w:val="7F7F7F" w:themeColor="text1" w:themeTint="80"/>
      <w:sz w:val="16"/>
      <w:szCs w:val="16"/>
    </w:rPr>
  </w:style>
  <w:style w:type="table" w:styleId="TableGrid">
    <w:name w:val="Table Grid"/>
    <w:basedOn w:val="TableNormal"/>
    <w:uiPriority w:val="59"/>
    <w:rsid w:val="006577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0" w:defQFormat="0" w:count="276">
    <w:lsdException w:name="Normal" w:semiHidden="0" w:uiPriority="2" w:qFormat="1"/>
    <w:lsdException w:name="heading 1" w:semiHidden="0" w:uiPriority="2" w:qFormat="1"/>
    <w:lsdException w:name="heading 2" w:uiPriority="2" w:unhideWhenUsed="1" w:qFormat="1"/>
    <w:lsdException w:name="heading 3" w:uiPriority="2" w:unhideWhenUsed="1" w:qFormat="1"/>
    <w:lsdException w:name="heading 4" w:uiPriority="2"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qFormat="1"/>
    <w:lsdException w:name="index heading" w:unhideWhenUsed="1"/>
    <w:lsdException w:name="caption" w:uiPriority="35"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3"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uiPriority="29" w:qFormat="1"/>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uiPriority w:val="2"/>
    <w:qFormat/>
    <w:rsid w:val="00CD0218"/>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5C74B1"/>
    <w:pPr>
      <w:outlineLvl w:val="3"/>
    </w:pPr>
    <w:rPr>
      <w:rFonts w:ascii="Gill Sans MT" w:hAnsi="Gill Sans MT" w:cs="GillSansMTStd-Book"/>
      <w:b/>
      <w:bCs/>
      <w:caps/>
      <w:color w:val="7F7F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sz w:val="22"/>
      <w:szCs w:val="22"/>
    </w:rPr>
  </w:style>
  <w:style w:type="paragraph" w:styleId="Title">
    <w:name w:val="Title"/>
    <w:basedOn w:val="Normal"/>
    <w:next w:val="Normal"/>
    <w:link w:val="TitleChar"/>
    <w:qFormat/>
    <w:rsid w:val="005C74B1"/>
    <w:pPr>
      <w:spacing w:line="560" w:lineRule="atLeast"/>
      <w:contextualSpacing/>
    </w:pPr>
    <w:rPr>
      <w:rFonts w:eastAsia="ＭＳ ゴシック" w:cs="Times New Roman"/>
      <w:caps/>
      <w:noProof/>
      <w:color w:val="C2113A"/>
      <w:kern w:val="24"/>
      <w:sz w:val="52"/>
      <w:szCs w:val="52"/>
    </w:rPr>
  </w:style>
  <w:style w:type="character" w:customStyle="1" w:styleId="TitleChar">
    <w:name w:val="Title Char"/>
    <w:link w:val="Title"/>
    <w:rsid w:val="005C74B1"/>
    <w:rPr>
      <w:rFonts w:ascii="Gill Sans MT" w:eastAsia="ＭＳ ゴシック"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CD0218"/>
    <w:pPr>
      <w:numPr>
        <w:ilvl w:val="1"/>
      </w:numPr>
      <w:spacing w:after="360" w:line="400" w:lineRule="atLeast"/>
    </w:pPr>
    <w:rPr>
      <w:rFonts w:eastAsia="Calibri" w:cs="Calibri"/>
      <w:sz w:val="32"/>
      <w:szCs w:val="32"/>
    </w:rPr>
  </w:style>
  <w:style w:type="character" w:customStyle="1" w:styleId="SubtitleChar">
    <w:name w:val="Subtitle Char"/>
    <w:aliases w:val="Intro Char"/>
    <w:link w:val="Subtitle"/>
    <w:uiPriority w:val="1"/>
    <w:rsid w:val="00CD0218"/>
    <w:rPr>
      <w:rFonts w:ascii="Gill Sans MT" w:eastAsia="Calibri" w:hAnsi="Gill Sans MT" w:cs="Calibri"/>
      <w:color w:val="6C6463"/>
      <w:sz w:val="32"/>
      <w:szCs w:val="3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CD0218"/>
    <w:pPr>
      <w:widowControl w:val="0"/>
      <w:numPr>
        <w:numId w:val="17"/>
      </w:numPr>
      <w:autoSpaceDE w:val="0"/>
      <w:autoSpaceDN w:val="0"/>
      <w:adjustRightInd w:val="0"/>
      <w:ind w:left="36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CD0218"/>
    <w:pPr>
      <w:numPr>
        <w:numId w:val="18"/>
      </w:numPr>
      <w:spacing w:after="240" w:line="280" w:lineRule="atLeast"/>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282B1E"/>
    <w:pPr>
      <w:suppressAutoHyphens/>
      <w:spacing w:before="40" w:after="40" w:line="240" w:lineRule="auto"/>
      <w:jc w:val="right"/>
    </w:pPr>
    <w:rPr>
      <w:rFonts w:ascii="GillSansMTStd-Book" w:hAnsi="GillSansMTStd-Book"/>
      <w:caps/>
      <w:color w:val="7F7F7F" w:themeColor="text1" w:themeTint="80"/>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CD0218"/>
    <w:pPr>
      <w:spacing w:before="40" w:after="40" w:line="240" w:lineRule="auto"/>
    </w:pPr>
    <w:rPr>
      <w:caps/>
      <w:noProof/>
      <w:sz w:val="12"/>
      <w:szCs w:val="12"/>
    </w:rPr>
  </w:style>
  <w:style w:type="paragraph" w:styleId="Quote">
    <w:name w:val="Quote"/>
    <w:basedOn w:val="Subtitle"/>
    <w:next w:val="Normal"/>
    <w:link w:val="QuoteChar"/>
    <w:uiPriority w:val="29"/>
    <w:qFormat/>
    <w:rsid w:val="0028350E"/>
    <w:pPr>
      <w:spacing w:before="240" w:after="240" w:line="240" w:lineRule="auto"/>
    </w:pPr>
    <w:rPr>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CD0218"/>
    <w:pPr>
      <w:spacing w:before="480"/>
      <w:jc w:val="right"/>
    </w:pPr>
    <w:rPr>
      <w:rFonts w:ascii="Gill Sans MT" w:hAnsi="Gill Sans MT"/>
      <w:noProof/>
      <w:color w:val="6C6463"/>
      <w:sz w:val="22"/>
    </w:rPr>
  </w:style>
  <w:style w:type="paragraph" w:customStyle="1" w:styleId="Photo">
    <w:name w:val="Photo"/>
    <w:uiPriority w:val="2"/>
    <w:qFormat/>
    <w:rsid w:val="006F4DF5"/>
    <w:rPr>
      <w:rFonts w:ascii="Gill Sans MT" w:hAnsi="Gill Sans MT"/>
      <w:noProof/>
      <w:color w:val="7F7F7F"/>
      <w:sz w:val="22"/>
    </w:rPr>
  </w:style>
  <w:style w:type="paragraph" w:customStyle="1" w:styleId="CaptionBox">
    <w:name w:val="Caption Box"/>
    <w:uiPriority w:val="2"/>
    <w:qFormat/>
    <w:rsid w:val="00FE41D8"/>
    <w:pPr>
      <w:spacing w:before="120" w:after="120"/>
    </w:pPr>
    <w:rPr>
      <w:rFonts w:ascii="Gill Sans MT" w:eastAsiaTheme="minorEastAsia" w:hAnsi="Gill Sans MT" w:cs="GillSansMTStd-Book"/>
      <w:color w:val="7F7F7F" w:themeColor="text1" w:themeTint="80"/>
      <w:sz w:val="16"/>
      <w:szCs w:val="16"/>
    </w:rPr>
  </w:style>
  <w:style w:type="table" w:styleId="TableGrid">
    <w:name w:val="Table Grid"/>
    <w:basedOn w:val="TableNormal"/>
    <w:uiPriority w:val="59"/>
    <w:rsid w:val="006577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2029287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6.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8623B-0F3F-E34E-91BB-D1A25F080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 Country Profile template Ltr 8.8.2016.dotx</Template>
  <TotalTime>1</TotalTime>
  <Pages>2</Pages>
  <Words>475</Words>
  <Characters>2709</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3178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Cameron</dc:creator>
  <cp:keywords/>
  <dc:description/>
  <cp:lastModifiedBy>Will Cameron</cp:lastModifiedBy>
  <cp:revision>1</cp:revision>
  <cp:lastPrinted>2015-12-01T20:26:00Z</cp:lastPrinted>
  <dcterms:created xsi:type="dcterms:W3CDTF">2017-02-22T14:57:00Z</dcterms:created>
  <dcterms:modified xsi:type="dcterms:W3CDTF">2017-02-22T14:58:00Z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